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D307C2" w14:textId="77777777" w:rsidR="00BC45CA" w:rsidRPr="00BC45CA" w:rsidRDefault="00BC45CA" w:rsidP="00B540BF">
      <w:pPr>
        <w:pBdr>
          <w:bottom w:val="single" w:sz="12" w:space="1" w:color="auto"/>
        </w:pBdr>
        <w:jc w:val="center"/>
        <w:rPr>
          <w:b/>
          <w:sz w:val="44"/>
          <w:szCs w:val="44"/>
        </w:rPr>
      </w:pPr>
      <w:r w:rsidRPr="00BC45CA">
        <w:rPr>
          <w:b/>
          <w:sz w:val="44"/>
          <w:szCs w:val="44"/>
        </w:rPr>
        <w:t>GEORGE ANDERSON GRIEF SUPPORT PROGRAMS</w:t>
      </w:r>
    </w:p>
    <w:p w14:paraId="41DD72AC" w14:textId="77777777" w:rsidR="00BC45CA" w:rsidRPr="00BC45CA" w:rsidRDefault="00BC45CA" w:rsidP="00B540BF">
      <w:pPr>
        <w:jc w:val="center"/>
      </w:pPr>
      <w:r w:rsidRPr="00BC45CA">
        <w:t>P.O. B</w:t>
      </w:r>
      <w:r w:rsidR="003A080C">
        <w:t>ox 540 Centerport, New York 11721</w:t>
      </w:r>
    </w:p>
    <w:p w14:paraId="6784F81D" w14:textId="77777777" w:rsidR="00BC45CA" w:rsidRPr="00BC45CA" w:rsidRDefault="00BC45CA" w:rsidP="00B540BF">
      <w:pPr>
        <w:jc w:val="center"/>
      </w:pPr>
      <w:r w:rsidRPr="00BC45CA">
        <w:t>Phone #631.351.2972   Fax #631.351.2971</w:t>
      </w:r>
    </w:p>
    <w:p w14:paraId="732F633F" w14:textId="77777777" w:rsidR="00BC45CA" w:rsidRPr="00BC45CA" w:rsidRDefault="000F1292" w:rsidP="00B540BF">
      <w:pPr>
        <w:jc w:val="center"/>
      </w:pPr>
      <w:r>
        <w:t xml:space="preserve">Email: </w:t>
      </w:r>
      <w:hyperlink r:id="rId4" w:history="1">
        <w:r w:rsidRPr="00770635">
          <w:rPr>
            <w:rStyle w:val="Hyperlink"/>
          </w:rPr>
          <w:t>info@georgeanderson.com</w:t>
        </w:r>
      </w:hyperlink>
      <w:r>
        <w:t xml:space="preserve">  Web: </w:t>
      </w:r>
      <w:hyperlink r:id="rId5" w:history="1">
        <w:r w:rsidR="00BC45CA" w:rsidRPr="00BC45CA">
          <w:rPr>
            <w:rStyle w:val="Hyperlink"/>
          </w:rPr>
          <w:t>www.georgeanderson.com</w:t>
        </w:r>
      </w:hyperlink>
    </w:p>
    <w:p w14:paraId="7BFF6B9B" w14:textId="77777777" w:rsidR="00BC45CA" w:rsidRDefault="00BC45CA" w:rsidP="00B540BF">
      <w:pPr>
        <w:jc w:val="center"/>
        <w:rPr>
          <w:b/>
        </w:rPr>
      </w:pPr>
    </w:p>
    <w:p w14:paraId="10D0261A" w14:textId="77777777" w:rsidR="00BC45CA" w:rsidRDefault="00BC45CA" w:rsidP="00B540BF">
      <w:pPr>
        <w:jc w:val="center"/>
        <w:rPr>
          <w:b/>
        </w:rPr>
      </w:pPr>
    </w:p>
    <w:p w14:paraId="1C52729D" w14:textId="77777777" w:rsidR="00BC45CA" w:rsidRDefault="00BC45CA" w:rsidP="00B540BF">
      <w:pPr>
        <w:jc w:val="center"/>
        <w:rPr>
          <w:b/>
        </w:rPr>
      </w:pPr>
    </w:p>
    <w:p w14:paraId="2203A93C" w14:textId="77777777" w:rsidR="00E8247F" w:rsidRPr="00BC45CA" w:rsidRDefault="00E8247F" w:rsidP="00B540BF">
      <w:pPr>
        <w:jc w:val="center"/>
        <w:rPr>
          <w:b/>
        </w:rPr>
      </w:pPr>
      <w:r w:rsidRPr="00BC45CA">
        <w:rPr>
          <w:b/>
        </w:rPr>
        <w:t>PRIVATE AP</w:t>
      </w:r>
      <w:r w:rsidR="00F22CAB">
        <w:rPr>
          <w:b/>
        </w:rPr>
        <w:t xml:space="preserve">POINTMENT </w:t>
      </w:r>
      <w:r w:rsidRPr="00BC45CA">
        <w:rPr>
          <w:b/>
        </w:rPr>
        <w:t>REGISTRATION FORM</w:t>
      </w:r>
    </w:p>
    <w:p w14:paraId="01801F1E" w14:textId="77777777" w:rsidR="00B540BF" w:rsidRPr="00B540BF" w:rsidRDefault="00B540BF" w:rsidP="00B540BF">
      <w:pPr>
        <w:jc w:val="center"/>
        <w:rPr>
          <w:b/>
        </w:rPr>
      </w:pPr>
    </w:p>
    <w:p w14:paraId="2B367DD8" w14:textId="02D6A7D1" w:rsidR="00E8247F" w:rsidRDefault="00E8247F" w:rsidP="00E8247F">
      <w:r>
        <w:t>Please fill out this form and mail it to us with your payment/de</w:t>
      </w:r>
      <w:r w:rsidR="001456FD">
        <w:t>posit to the address below.  Please allow approximately 2 weeks for processing</w:t>
      </w:r>
      <w:r w:rsidR="002B3120">
        <w:t xml:space="preserve">. </w:t>
      </w:r>
      <w:r>
        <w:t>A confirmation let</w:t>
      </w:r>
      <w:r w:rsidR="00967320">
        <w:t>ter will be sent via email</w:t>
      </w:r>
      <w:r>
        <w:t xml:space="preserve"> indicating the date, time</w:t>
      </w:r>
      <w:r w:rsidR="002B3120">
        <w:t xml:space="preserve"> and location of your session. </w:t>
      </w:r>
      <w:r>
        <w:t>Payment may be made by check or mon</w:t>
      </w:r>
      <w:r w:rsidR="002B3120">
        <w:t xml:space="preserve">ey order in U.S. funds only. </w:t>
      </w:r>
      <w:r w:rsidR="005010EC">
        <w:t>Payments can also be made through the office by credit card.</w:t>
      </w:r>
    </w:p>
    <w:p w14:paraId="7FF0B74B" w14:textId="50B4A532" w:rsidR="004169B8" w:rsidRDefault="004169B8" w:rsidP="00E8247F"/>
    <w:p w14:paraId="3D323DC4" w14:textId="3226F2CB" w:rsidR="004169B8" w:rsidRPr="004169B8" w:rsidRDefault="004169B8" w:rsidP="00E8247F">
      <w:pPr>
        <w:rPr>
          <w:b/>
          <w:bCs/>
        </w:rPr>
      </w:pPr>
      <w:r>
        <w:rPr>
          <w:b/>
          <w:bCs/>
        </w:rPr>
        <w:t>**ALL PARTICIPATING PARITES MUST BE RELATED BY BLOOD OR CIRCUMSTANCE**</w:t>
      </w:r>
    </w:p>
    <w:p w14:paraId="648686EF" w14:textId="77777777" w:rsidR="00B540BF" w:rsidRDefault="00B540BF" w:rsidP="00E8247F"/>
    <w:p w14:paraId="17F35E66" w14:textId="77777777" w:rsidR="00E8247F" w:rsidRDefault="00CF1316" w:rsidP="00E8247F">
      <w:r w:rsidRPr="00062082">
        <w:rPr>
          <w:b/>
        </w:rPr>
        <w:t>Cost per session</w:t>
      </w:r>
      <w:r>
        <w:t>:</w:t>
      </w:r>
    </w:p>
    <w:p w14:paraId="6E79297F" w14:textId="627A7D47" w:rsidR="00E8247F" w:rsidRDefault="00CF1316" w:rsidP="00E8247F">
      <w:r>
        <w:t xml:space="preserve">1-2 persons </w:t>
      </w:r>
      <w:r w:rsidR="00E3232A">
        <w:t xml:space="preserve">     </w:t>
      </w:r>
      <w:r>
        <w:t>$</w:t>
      </w:r>
      <w:r w:rsidR="00E8247F">
        <w:t>1</w:t>
      </w:r>
      <w:r w:rsidR="00711711">
        <w:t>0</w:t>
      </w:r>
      <w:r w:rsidR="00E8247F">
        <w:t xml:space="preserve">00.00                   </w:t>
      </w:r>
    </w:p>
    <w:p w14:paraId="3939E10D" w14:textId="70D421E4" w:rsidR="00E8247F" w:rsidRDefault="00B07234" w:rsidP="00E8247F">
      <w:r>
        <w:t xml:space="preserve">3 persons </w:t>
      </w:r>
      <w:r w:rsidR="00E3232A">
        <w:t xml:space="preserve">           </w:t>
      </w:r>
      <w:r w:rsidR="00E8247F">
        <w:t>1</w:t>
      </w:r>
      <w:r w:rsidR="00711711">
        <w:t>5</w:t>
      </w:r>
      <w:r w:rsidR="00E8247F">
        <w:t xml:space="preserve">00.00  </w:t>
      </w:r>
    </w:p>
    <w:p w14:paraId="7C7B898F" w14:textId="25CCFCED" w:rsidR="00A60672" w:rsidRDefault="00B07234" w:rsidP="00E8247F">
      <w:r>
        <w:t xml:space="preserve">Family </w:t>
      </w:r>
      <w:r w:rsidR="00B540BF">
        <w:t xml:space="preserve">session </w:t>
      </w:r>
      <w:r w:rsidR="00E3232A">
        <w:t xml:space="preserve">  </w:t>
      </w:r>
      <w:r w:rsidR="00711711">
        <w:t>18</w:t>
      </w:r>
      <w:r w:rsidR="00CF1316">
        <w:t xml:space="preserve">00.00 </w:t>
      </w:r>
      <w:r w:rsidR="00AE623A">
        <w:t>*Up</w:t>
      </w:r>
      <w:r w:rsidR="00E8247F">
        <w:t xml:space="preserve"> to 6 immediate family members, </w:t>
      </w:r>
      <w:r w:rsidR="00BC45CA">
        <w:t>desiring to make</w:t>
      </w:r>
      <w:r w:rsidR="00E8247F">
        <w:t xml:space="preserve"> conta</w:t>
      </w:r>
      <w:r w:rsidR="00AE623A">
        <w:t>ct wi</w:t>
      </w:r>
      <w:r w:rsidR="00734C67">
        <w:t xml:space="preserve">th the same family member(s) and/or </w:t>
      </w:r>
      <w:r w:rsidR="00AE623A">
        <w:t>situation</w:t>
      </w:r>
    </w:p>
    <w:p w14:paraId="2A592AFC" w14:textId="77777777" w:rsidR="00E8247F" w:rsidRDefault="00A60672" w:rsidP="00E8247F">
      <w:r>
        <w:t xml:space="preserve">*Children </w:t>
      </w:r>
      <w:r w:rsidR="00644C3F">
        <w:t xml:space="preserve">under the age of 16 may attend a </w:t>
      </w:r>
      <w:r>
        <w:t>parent/</w:t>
      </w:r>
      <w:proofErr w:type="gramStart"/>
      <w:r>
        <w:t>guardian</w:t>
      </w:r>
      <w:r w:rsidR="00644C3F">
        <w:t>s</w:t>
      </w:r>
      <w:proofErr w:type="gramEnd"/>
      <w:r w:rsidR="00644C3F">
        <w:t xml:space="preserve"> session</w:t>
      </w:r>
      <w:r>
        <w:t xml:space="preserve"> at no charge</w:t>
      </w:r>
      <w:r w:rsidR="00644C3F">
        <w:t>.</w:t>
      </w:r>
    </w:p>
    <w:p w14:paraId="39D2DF16" w14:textId="77777777" w:rsidR="00734C67" w:rsidRDefault="00734C67" w:rsidP="00E8247F"/>
    <w:p w14:paraId="69C52B27" w14:textId="77777777" w:rsidR="00734C67" w:rsidRDefault="00B07234" w:rsidP="00E8247F">
      <w:r w:rsidRPr="00B07234">
        <w:rPr>
          <w:b/>
        </w:rPr>
        <w:t>Deposits</w:t>
      </w:r>
      <w:r>
        <w:t xml:space="preserve">: </w:t>
      </w:r>
    </w:p>
    <w:p w14:paraId="4C15610B" w14:textId="77777777" w:rsidR="00E8247F" w:rsidRDefault="00E8247F" w:rsidP="00E8247F">
      <w:r>
        <w:t>For those who wish to hold an appointment and send the balance of funds over time, we wi</w:t>
      </w:r>
      <w:r w:rsidR="00863553">
        <w:t xml:space="preserve">ll gladly accept a deposit for </w:t>
      </w:r>
      <w:r>
        <w:t xml:space="preserve">50% of the session fee, provided the balance is </w:t>
      </w:r>
      <w:r w:rsidR="00863553">
        <w:t>paid in full by no later than 14</w:t>
      </w:r>
      <w:r>
        <w:t xml:space="preserve"> days before the scheduled program date. Upon your initial deposit we will reserve a spot for you in you</w:t>
      </w:r>
      <w:r w:rsidR="00062082">
        <w:t>r program of choice,</w:t>
      </w:r>
      <w:r>
        <w:t xml:space="preserve"> send you an acknowledgement of your deposit, the date, the time and the location of your appointment. When the balance of funds is paid in full we will issue your confirmation letter which you will need to bring with you to the session.</w:t>
      </w:r>
      <w:r w:rsidR="00997C50">
        <w:t xml:space="preserve">  If </w:t>
      </w:r>
      <w:r w:rsidR="00955B1B">
        <w:t>the balance due is not paid by the due date, you forfeit your appointment and deposit.</w:t>
      </w:r>
    </w:p>
    <w:p w14:paraId="6B38AFB8" w14:textId="77777777" w:rsidR="00734C67" w:rsidRDefault="00734C67" w:rsidP="00E8247F"/>
    <w:p w14:paraId="78BA260B" w14:textId="77777777" w:rsidR="00734C67" w:rsidRDefault="00CF30C1" w:rsidP="00E8247F">
      <w:r w:rsidRPr="00B07234">
        <w:rPr>
          <w:b/>
        </w:rPr>
        <w:t>Refunds</w:t>
      </w:r>
      <w:r>
        <w:t xml:space="preserve">: </w:t>
      </w:r>
    </w:p>
    <w:p w14:paraId="18526C1C" w14:textId="77777777" w:rsidR="00E8247F" w:rsidRDefault="00404A64" w:rsidP="00E8247F">
      <w:r>
        <w:t>You have until 48</w:t>
      </w:r>
      <w:r w:rsidR="00E8247F">
        <w:t xml:space="preserve"> hours before you</w:t>
      </w:r>
      <w:r w:rsidR="00D10CAD">
        <w:t xml:space="preserve">r appointment to receive a </w:t>
      </w:r>
      <w:r w:rsidR="00E8247F">
        <w:t xml:space="preserve">refund of your session fee </w:t>
      </w:r>
      <w:r w:rsidR="00D10CAD">
        <w:t>or</w:t>
      </w:r>
      <w:r w:rsidR="00E8247F">
        <w:t xml:space="preserve"> deposit</w:t>
      </w:r>
      <w:r w:rsidR="00D10CAD">
        <w:t xml:space="preserve"> minus a $60 processing fee</w:t>
      </w:r>
      <w:r w:rsidR="00E8247F">
        <w:t>. We regret that after the date of your scheduled session, the registration fee/deposit is non-refundable. As lon</w:t>
      </w:r>
      <w:r w:rsidR="00AF3CB7">
        <w:t xml:space="preserve">g as we are notified 48 hours </w:t>
      </w:r>
      <w:r w:rsidR="00E8247F">
        <w:t>before your scheduled appointment, we wi</w:t>
      </w:r>
      <w:r w:rsidR="00D10CAD">
        <w:t xml:space="preserve">ll be happy to refund your </w:t>
      </w:r>
      <w:r w:rsidR="00E8247F">
        <w:t>session fee</w:t>
      </w:r>
      <w:r w:rsidR="00D10CAD">
        <w:t xml:space="preserve"> minus a $60 processing fee</w:t>
      </w:r>
      <w:r w:rsidR="00E8247F">
        <w:t>.  By filling out the form below, you acknowledge that you understand and accept the terms herein.</w:t>
      </w:r>
    </w:p>
    <w:p w14:paraId="2D0A283E" w14:textId="77777777" w:rsidR="00734C67" w:rsidRDefault="00734C67" w:rsidP="00E8247F"/>
    <w:p w14:paraId="79B6A398" w14:textId="77777777" w:rsidR="00734C67" w:rsidRDefault="00734C67" w:rsidP="00E8247F"/>
    <w:p w14:paraId="6EAEEC96" w14:textId="77777777" w:rsidR="00E8247F" w:rsidRDefault="00E8247F" w:rsidP="00E8247F"/>
    <w:p w14:paraId="47B725C3" w14:textId="77777777" w:rsidR="00BC45CA" w:rsidRDefault="00BC45CA" w:rsidP="00E8247F"/>
    <w:p w14:paraId="583079A3" w14:textId="77777777" w:rsidR="00BC45CA" w:rsidRDefault="00BC45CA" w:rsidP="00E8247F"/>
    <w:p w14:paraId="56B74D36" w14:textId="77777777" w:rsidR="00BC45CA" w:rsidRDefault="00BC45CA" w:rsidP="00E8247F"/>
    <w:p w14:paraId="5119F924" w14:textId="77777777" w:rsidR="00BC45CA" w:rsidRDefault="00BC45CA" w:rsidP="00E8247F"/>
    <w:p w14:paraId="6C77C2D3" w14:textId="77777777" w:rsidR="00E8247F" w:rsidRDefault="00E8247F" w:rsidP="00D21303">
      <w:pPr>
        <w:jc w:val="center"/>
      </w:pPr>
      <w:r>
        <w:t>PLEASE ALLOW</w:t>
      </w:r>
      <w:r w:rsidR="00F22CAB">
        <w:t xml:space="preserve"> UP TO</w:t>
      </w:r>
      <w:r>
        <w:t xml:space="preserve"> 2 WEEKS FOR YOUR REGISTRATION TO PROCE</w:t>
      </w:r>
      <w:r w:rsidR="00644C3F">
        <w:t>SS</w:t>
      </w:r>
    </w:p>
    <w:p w14:paraId="497A164F" w14:textId="77777777" w:rsidR="00734C67" w:rsidRDefault="00734C67" w:rsidP="00D21303">
      <w:pPr>
        <w:jc w:val="center"/>
      </w:pPr>
    </w:p>
    <w:p w14:paraId="6BB69FB3" w14:textId="77777777" w:rsidR="00E8247F" w:rsidRDefault="00E8247F" w:rsidP="00D21303">
      <w:pPr>
        <w:jc w:val="center"/>
      </w:pPr>
      <w:r>
        <w:t>-------------------</w:t>
      </w:r>
      <w:r w:rsidR="00CF30C1">
        <w:t>-------------</w:t>
      </w:r>
      <w:r w:rsidR="00BC45CA">
        <w:t>Please</w:t>
      </w:r>
      <w:r>
        <w:t xml:space="preserve"> detach and send with your payment--------------</w:t>
      </w:r>
      <w:r w:rsidR="00CF30C1">
        <w:t>---------------------</w:t>
      </w:r>
    </w:p>
    <w:p w14:paraId="58198F69" w14:textId="77777777" w:rsidR="00E8247F" w:rsidRDefault="00E8247F" w:rsidP="00E8247F"/>
    <w:p w14:paraId="679F92DF" w14:textId="77777777" w:rsidR="00E8247F" w:rsidRDefault="00E8247F" w:rsidP="001359A4">
      <w:pPr>
        <w:jc w:val="center"/>
      </w:pPr>
      <w:r>
        <w:t>G</w:t>
      </w:r>
      <w:r w:rsidR="001359A4">
        <w:t>eorge Anderson Grief Support-</w:t>
      </w:r>
      <w:r w:rsidRPr="007A34CF">
        <w:rPr>
          <w:b/>
        </w:rPr>
        <w:t>PRIVATE SESSION</w:t>
      </w:r>
      <w:r>
        <w:t xml:space="preserve"> Registration Form</w:t>
      </w:r>
    </w:p>
    <w:p w14:paraId="6FD26C25" w14:textId="77777777" w:rsidR="00E8247F" w:rsidRDefault="00E8247F" w:rsidP="001359A4">
      <w:pPr>
        <w:jc w:val="center"/>
      </w:pPr>
    </w:p>
    <w:p w14:paraId="768BC04C" w14:textId="77777777" w:rsidR="00A93E45" w:rsidRDefault="006430A9" w:rsidP="001359A4">
      <w:pPr>
        <w:jc w:val="center"/>
      </w:pPr>
      <w:r>
        <w:t>Enclosed, p</w:t>
      </w:r>
      <w:r w:rsidR="001359A4">
        <w:t xml:space="preserve">lease find </w:t>
      </w:r>
      <w:r w:rsidR="00BC45CA">
        <w:t>my _</w:t>
      </w:r>
      <w:r w:rsidR="001359A4">
        <w:t xml:space="preserve">___ deposit </w:t>
      </w:r>
      <w:r>
        <w:t xml:space="preserve">____ </w:t>
      </w:r>
      <w:r w:rsidR="00E8247F">
        <w:t xml:space="preserve">payment in full </w:t>
      </w:r>
    </w:p>
    <w:p w14:paraId="6A5D235C" w14:textId="77777777" w:rsidR="00E8247F" w:rsidRDefault="00E8247F" w:rsidP="001359A4">
      <w:pPr>
        <w:jc w:val="center"/>
      </w:pPr>
      <w:r>
        <w:t>for ___</w:t>
      </w:r>
      <w:r w:rsidR="006430A9">
        <w:t xml:space="preserve">_ persons for a </w:t>
      </w:r>
      <w:r w:rsidR="007A34CF">
        <w:rPr>
          <w:b/>
        </w:rPr>
        <w:t>P</w:t>
      </w:r>
      <w:r w:rsidR="00BC45CA" w:rsidRPr="007A34CF">
        <w:rPr>
          <w:b/>
        </w:rPr>
        <w:t>rivate</w:t>
      </w:r>
      <w:r w:rsidR="00BC45CA">
        <w:t xml:space="preserve"> session</w:t>
      </w:r>
      <w:r>
        <w:t xml:space="preserve"> on:</w:t>
      </w:r>
    </w:p>
    <w:p w14:paraId="12227517" w14:textId="77777777" w:rsidR="00E8247F" w:rsidRDefault="00E8247F" w:rsidP="007164F8">
      <w:pPr>
        <w:jc w:val="center"/>
      </w:pPr>
    </w:p>
    <w:p w14:paraId="4EF29FB6" w14:textId="77777777" w:rsidR="003A080C" w:rsidRDefault="003A080C" w:rsidP="007164F8">
      <w:pPr>
        <w:jc w:val="center"/>
      </w:pPr>
      <w:r>
        <w:t xml:space="preserve">__ </w:t>
      </w:r>
      <w:r w:rsidR="00DD7EE5">
        <w:t xml:space="preserve">Tuesday, </w:t>
      </w:r>
    </w:p>
    <w:p w14:paraId="4CE5F756" w14:textId="77777777" w:rsidR="003A080C" w:rsidRDefault="00DD7EE5" w:rsidP="007164F8">
      <w:pPr>
        <w:jc w:val="center"/>
      </w:pPr>
      <w:r>
        <w:t xml:space="preserve"> __ Wednesday, </w:t>
      </w:r>
    </w:p>
    <w:p w14:paraId="2D4E7F80" w14:textId="77777777" w:rsidR="00BC45CA" w:rsidRDefault="00073CD9" w:rsidP="003A080C">
      <w:pPr>
        <w:jc w:val="center"/>
      </w:pPr>
      <w:r>
        <w:t xml:space="preserve"> __ </w:t>
      </w:r>
      <w:r w:rsidR="00DD7EE5">
        <w:t xml:space="preserve">Thursday, </w:t>
      </w:r>
    </w:p>
    <w:p w14:paraId="377E2280" w14:textId="77777777" w:rsidR="00BC45CA" w:rsidRDefault="00BC45CA" w:rsidP="007164F8">
      <w:pPr>
        <w:jc w:val="center"/>
      </w:pPr>
    </w:p>
    <w:p w14:paraId="7CFE4989" w14:textId="77777777" w:rsidR="00BC45CA" w:rsidRDefault="00BC45CA" w:rsidP="007164F8">
      <w:pPr>
        <w:jc w:val="center"/>
      </w:pPr>
    </w:p>
    <w:p w14:paraId="42580016" w14:textId="77777777" w:rsidR="00546B90" w:rsidRDefault="00E8247F" w:rsidP="007164F8">
      <w:pPr>
        <w:jc w:val="center"/>
      </w:pPr>
      <w:r>
        <w:t>Appointment times are 3PM,</w:t>
      </w:r>
      <w:r w:rsidRPr="00AB6229">
        <w:rPr>
          <w:b/>
        </w:rPr>
        <w:t xml:space="preserve"> </w:t>
      </w:r>
      <w:r w:rsidRPr="001C7427">
        <w:t>4PM</w:t>
      </w:r>
      <w:r>
        <w:t>, 5PM and 6PM.</w:t>
      </w:r>
    </w:p>
    <w:p w14:paraId="45081473" w14:textId="77777777" w:rsidR="00E8247F" w:rsidRDefault="00E8247F" w:rsidP="007164F8">
      <w:pPr>
        <w:jc w:val="center"/>
      </w:pPr>
      <w:r>
        <w:t>Please circle one of these ti</w:t>
      </w:r>
      <w:r w:rsidR="00546B90">
        <w:t>mes if you have a preference</w:t>
      </w:r>
    </w:p>
    <w:p w14:paraId="62054C0D" w14:textId="77777777" w:rsidR="00E8247F" w:rsidRDefault="00E8247F" w:rsidP="00E8247F"/>
    <w:p w14:paraId="00438B7C" w14:textId="77777777" w:rsidR="00073CD9" w:rsidRDefault="00E8247F" w:rsidP="00E8247F">
      <w:r>
        <w:t>If the date I requested is full at the time you receive</w:t>
      </w:r>
      <w:r w:rsidR="007164F8">
        <w:t xml:space="preserve"> my request, please: (check one)</w:t>
      </w:r>
    </w:p>
    <w:p w14:paraId="3A4AB1B8" w14:textId="77777777" w:rsidR="00E8247F" w:rsidRDefault="00E8247F" w:rsidP="00E8247F">
      <w:r>
        <w:t>PLACE ME IN THE SO</w:t>
      </w:r>
      <w:r w:rsidR="004F77B3">
        <w:t xml:space="preserve">ONEST AVAILABLE DATE ___ </w:t>
      </w:r>
      <w:r w:rsidR="007164F8">
        <w:t xml:space="preserve">CANCEL AND </w:t>
      </w:r>
      <w:r>
        <w:t>RETURN MY FUNDS</w:t>
      </w:r>
      <w:r w:rsidR="00073CD9">
        <w:t xml:space="preserve"> ___</w:t>
      </w:r>
    </w:p>
    <w:p w14:paraId="5E90B6FC" w14:textId="77777777" w:rsidR="004F77B3" w:rsidRDefault="004F77B3" w:rsidP="00E8247F"/>
    <w:p w14:paraId="70C8D349" w14:textId="77777777" w:rsidR="00E8247F" w:rsidRDefault="00D42797" w:rsidP="00E8247F">
      <w:r>
        <w:t>Please make</w:t>
      </w:r>
      <w:r w:rsidR="00E8247F">
        <w:t xml:space="preserve"> check/money order in US FUNDS payable to:</w:t>
      </w:r>
    </w:p>
    <w:p w14:paraId="635E8D61" w14:textId="77777777" w:rsidR="004F77B3" w:rsidRDefault="004F77B3" w:rsidP="00E8247F"/>
    <w:p w14:paraId="3D62B7CD" w14:textId="77777777" w:rsidR="00E8247F" w:rsidRDefault="004F77B3" w:rsidP="00E8247F">
      <w:r>
        <w:t xml:space="preserve">George Anderson Grief Support </w:t>
      </w:r>
      <w:r w:rsidR="003A080C">
        <w:t>~ Post Office Box 540</w:t>
      </w:r>
      <w:r w:rsidR="001D3A4B">
        <w:t xml:space="preserve"> ~ </w:t>
      </w:r>
      <w:r w:rsidR="003A080C">
        <w:t>Centerport, New York 11721</w:t>
      </w:r>
      <w:r w:rsidR="00E8247F">
        <w:t xml:space="preserve">  </w:t>
      </w:r>
    </w:p>
    <w:p w14:paraId="0F320D17" w14:textId="77777777" w:rsidR="00E8247F" w:rsidRDefault="00E8247F" w:rsidP="00E8247F"/>
    <w:p w14:paraId="0E2CE820" w14:textId="77777777" w:rsidR="00E8247F" w:rsidRDefault="00E8247F" w:rsidP="00E8247F">
      <w:r>
        <w:t>Na</w:t>
      </w:r>
      <w:r w:rsidR="002272DD">
        <w:t>me: ____________________________________________________________</w:t>
      </w:r>
    </w:p>
    <w:p w14:paraId="6BD1D303" w14:textId="77777777" w:rsidR="00E8247F" w:rsidRDefault="00E8247F" w:rsidP="00E8247F"/>
    <w:p w14:paraId="6B990D8D" w14:textId="77777777" w:rsidR="00E8247F" w:rsidRDefault="00E8247F" w:rsidP="00E8247F">
      <w:r>
        <w:t>Ema</w:t>
      </w:r>
      <w:r w:rsidR="0084454A">
        <w:t xml:space="preserve">il Address: </w:t>
      </w:r>
      <w:r w:rsidR="00572F36">
        <w:t>______________________________________________________</w:t>
      </w:r>
    </w:p>
    <w:p w14:paraId="69A9D6FA" w14:textId="77777777" w:rsidR="005B7125" w:rsidRDefault="005B7125" w:rsidP="00E8247F"/>
    <w:p w14:paraId="33A91F4B" w14:textId="77777777" w:rsidR="00E8247F" w:rsidRDefault="00572F36" w:rsidP="00E8247F">
      <w:r>
        <w:t xml:space="preserve">Cell Phone number: </w:t>
      </w:r>
      <w:r w:rsidR="0067444E">
        <w:t>__________________________________________________</w:t>
      </w:r>
    </w:p>
    <w:p w14:paraId="7A225E5A" w14:textId="77777777" w:rsidR="005B7125" w:rsidRDefault="005B7125" w:rsidP="00E8247F"/>
    <w:p w14:paraId="138AA84C" w14:textId="77777777" w:rsidR="005B7125" w:rsidRDefault="005B7125" w:rsidP="00E8247F">
      <w:r>
        <w:t>Home phone number: ________________________________________________</w:t>
      </w:r>
    </w:p>
    <w:p w14:paraId="496719FD" w14:textId="77777777" w:rsidR="00E8247F" w:rsidRDefault="00E8247F" w:rsidP="00E8247F"/>
    <w:p w14:paraId="135CE976" w14:textId="77777777" w:rsidR="00E8247F" w:rsidRDefault="0067444E" w:rsidP="00E8247F">
      <w:r>
        <w:t>*Be assured that</w:t>
      </w:r>
      <w:r w:rsidR="00572F36">
        <w:t xml:space="preserve"> your privacy and </w:t>
      </w:r>
      <w:r>
        <w:t>anonymity is a priority</w:t>
      </w:r>
      <w:r w:rsidR="009E7876">
        <w:t>.</w:t>
      </w:r>
    </w:p>
    <w:sectPr w:rsidR="00E8247F" w:rsidSect="00F670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ED9"/>
    <w:rsid w:val="00062082"/>
    <w:rsid w:val="00073CD9"/>
    <w:rsid w:val="000F1292"/>
    <w:rsid w:val="001359A4"/>
    <w:rsid w:val="001456FD"/>
    <w:rsid w:val="001C7427"/>
    <w:rsid w:val="001D3A4B"/>
    <w:rsid w:val="002232C6"/>
    <w:rsid w:val="002272DD"/>
    <w:rsid w:val="0024053B"/>
    <w:rsid w:val="002B3120"/>
    <w:rsid w:val="002E1F9C"/>
    <w:rsid w:val="00330E71"/>
    <w:rsid w:val="003A080C"/>
    <w:rsid w:val="00404A64"/>
    <w:rsid w:val="004169B8"/>
    <w:rsid w:val="00431C2D"/>
    <w:rsid w:val="004D6EA4"/>
    <w:rsid w:val="004F77B3"/>
    <w:rsid w:val="005010EC"/>
    <w:rsid w:val="00546B90"/>
    <w:rsid w:val="00572F36"/>
    <w:rsid w:val="005B7125"/>
    <w:rsid w:val="005D1048"/>
    <w:rsid w:val="00624711"/>
    <w:rsid w:val="00635ED9"/>
    <w:rsid w:val="006430A9"/>
    <w:rsid w:val="00644C3F"/>
    <w:rsid w:val="0067444E"/>
    <w:rsid w:val="00684C4D"/>
    <w:rsid w:val="006A005B"/>
    <w:rsid w:val="00711711"/>
    <w:rsid w:val="007164F8"/>
    <w:rsid w:val="00734C67"/>
    <w:rsid w:val="00767998"/>
    <w:rsid w:val="007A34CF"/>
    <w:rsid w:val="0084454A"/>
    <w:rsid w:val="00863553"/>
    <w:rsid w:val="0089040A"/>
    <w:rsid w:val="00955B1B"/>
    <w:rsid w:val="00967320"/>
    <w:rsid w:val="00997C50"/>
    <w:rsid w:val="009E7876"/>
    <w:rsid w:val="00A60672"/>
    <w:rsid w:val="00A93E45"/>
    <w:rsid w:val="00AB6229"/>
    <w:rsid w:val="00AE623A"/>
    <w:rsid w:val="00AF3CB7"/>
    <w:rsid w:val="00B07234"/>
    <w:rsid w:val="00B540BF"/>
    <w:rsid w:val="00BA1F6F"/>
    <w:rsid w:val="00BC45CA"/>
    <w:rsid w:val="00BD055B"/>
    <w:rsid w:val="00CF1316"/>
    <w:rsid w:val="00CF30C1"/>
    <w:rsid w:val="00D10CAD"/>
    <w:rsid w:val="00D21303"/>
    <w:rsid w:val="00D33D02"/>
    <w:rsid w:val="00D42797"/>
    <w:rsid w:val="00D82E6B"/>
    <w:rsid w:val="00D91510"/>
    <w:rsid w:val="00D92E4F"/>
    <w:rsid w:val="00DD7EE5"/>
    <w:rsid w:val="00E06125"/>
    <w:rsid w:val="00E3232A"/>
    <w:rsid w:val="00E568E9"/>
    <w:rsid w:val="00E8247F"/>
    <w:rsid w:val="00F22CAB"/>
    <w:rsid w:val="00F670CF"/>
    <w:rsid w:val="00FD07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6B93F"/>
  <w15:docId w15:val="{DCC57099-6F41-6941-9CB9-6952B404B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0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45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eorgeanderson.com" TargetMode="External"/><Relationship Id="rId4" Type="http://schemas.openxmlformats.org/officeDocument/2006/relationships/hyperlink" Target="mailto:info@georgeanderson.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e\Documents\PrivateRegistration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C:\Users\George\Documents\PrivateRegistrationTemplate.dotx</Template>
  <TotalTime>2</TotalTime>
  <Pages>2</Pages>
  <Words>499</Words>
  <Characters>2850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dc:creator>
  <cp:lastModifiedBy>sylvia oquendo</cp:lastModifiedBy>
  <cp:revision>3</cp:revision>
  <dcterms:created xsi:type="dcterms:W3CDTF">2021-02-11T20:12:00Z</dcterms:created>
  <dcterms:modified xsi:type="dcterms:W3CDTF">2021-02-11T20:13:00Z</dcterms:modified>
</cp:coreProperties>
</file>